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62F43" w14:textId="25BAEE15" w:rsidR="00170B79" w:rsidRPr="00410B13" w:rsidRDefault="00DE1986" w:rsidP="00034A3C">
      <w:pPr>
        <w:pStyle w:val="Title"/>
        <w:rPr>
          <w:sz w:val="40"/>
          <w:szCs w:val="40"/>
        </w:rPr>
      </w:pPr>
      <w:r w:rsidRPr="00410B13">
        <w:rPr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7066E6C2" wp14:editId="025798E0">
                <wp:simplePos x="0" y="0"/>
                <wp:positionH relativeFrom="page">
                  <wp:align>right</wp:align>
                </wp:positionH>
                <wp:positionV relativeFrom="page">
                  <wp:posOffset>552450</wp:posOffset>
                </wp:positionV>
                <wp:extent cx="8020685" cy="300228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685" cy="300228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6D111" id="Group 6" o:spid="_x0000_s1026" alt="Title: Background banner - Description: Stack of books, blackboard and pencils in holder" style="position:absolute;margin-left:580.35pt;margin-top:43.5pt;width:631.55pt;height:236.4pt;z-index:-251401216;mso-position-horizontal:right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LuAAAAAFJnaHRsb25nAAADe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jhCSU0EDAAAAAATngAAAAEAAACg&#10;AAAAhwAAAeAAAP0gAAATggAYAAH/2P/tAAxBZG9iZV9DTQAC/+4ADkFkb2JlAGSAAAAAAf/bAIQA&#10;DAgICAkIDAkJDBELCgsRFQ8MDA8VGBMTFRMTGBEMDAwMDAwRDAwMDAwMDAwMDAwMDAwMDAwMDAwM&#10;DAwMDAwMDAENCwsNDg0QDg4QFA4ODhQUDg4ODhQRDAwMDAwREQwMDAwMDBEMDAwMDAwMDAwMDAwM&#10;DAwMDAwMDAwMDAwMDAwM/8AAEQgAh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LuA3gDAREAAhEBAxEB&#10;/90ABABv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410B13" w:rsidRPr="00410B13">
        <w:rPr>
          <w:sz w:val="40"/>
          <w:szCs w:val="40"/>
          <w:lang w:val="en-GB" w:eastAsia="en-GB"/>
        </w:rPr>
        <w:t>financial hardship program application</w:t>
      </w:r>
    </w:p>
    <w:p w14:paraId="2D787DA6" w14:textId="2EF94925" w:rsidR="00410B13" w:rsidRPr="001E64B8" w:rsidRDefault="009F29C5" w:rsidP="00534A3E">
      <w:pPr>
        <w:ind w:right="3240"/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9041F57" wp14:editId="02E4A0FE">
            <wp:simplePos x="0" y="0"/>
            <wp:positionH relativeFrom="page">
              <wp:align>right</wp:align>
            </wp:positionH>
            <wp:positionV relativeFrom="margin">
              <wp:posOffset>673125</wp:posOffset>
            </wp:positionV>
            <wp:extent cx="2709568" cy="24168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68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83A60" w14:textId="2748DA2F" w:rsidR="00410B13" w:rsidRPr="001E64B8" w:rsidRDefault="00410B13" w:rsidP="00410B13">
      <w:pPr>
        <w:spacing w:after="0" w:line="240" w:lineRule="auto"/>
        <w:ind w:right="3240"/>
        <w:rPr>
          <w:sz w:val="28"/>
          <w:szCs w:val="32"/>
        </w:rPr>
      </w:pPr>
      <w:r w:rsidRPr="001E64B8">
        <w:rPr>
          <w:sz w:val="28"/>
          <w:szCs w:val="32"/>
        </w:rPr>
        <w:t>City and County of San Francisco</w:t>
      </w:r>
    </w:p>
    <w:p w14:paraId="484D5B56" w14:textId="303B4B06" w:rsidR="00410B13" w:rsidRPr="001E64B8" w:rsidRDefault="00410B13" w:rsidP="00410B13">
      <w:pPr>
        <w:spacing w:after="0" w:line="240" w:lineRule="auto"/>
        <w:ind w:right="3240"/>
        <w:rPr>
          <w:sz w:val="28"/>
          <w:szCs w:val="32"/>
        </w:rPr>
      </w:pPr>
      <w:r w:rsidRPr="001E64B8">
        <w:rPr>
          <w:sz w:val="28"/>
          <w:szCs w:val="32"/>
        </w:rPr>
        <w:t>San Francisco Fire Department EMS</w:t>
      </w:r>
    </w:p>
    <w:p w14:paraId="171EA95D" w14:textId="66672ADC" w:rsidR="00410B13" w:rsidRPr="001E64B8" w:rsidRDefault="00410B13" w:rsidP="00410B13">
      <w:pPr>
        <w:spacing w:after="0" w:line="240" w:lineRule="auto"/>
        <w:ind w:right="3240"/>
        <w:rPr>
          <w:sz w:val="28"/>
          <w:szCs w:val="32"/>
        </w:rPr>
      </w:pPr>
      <w:r w:rsidRPr="001E64B8">
        <w:rPr>
          <w:sz w:val="28"/>
          <w:szCs w:val="32"/>
        </w:rPr>
        <w:t>Ambulance Billing</w:t>
      </w:r>
    </w:p>
    <w:p w14:paraId="44999ED6" w14:textId="508F276E" w:rsidR="00410B13" w:rsidRPr="001E64B8" w:rsidRDefault="00410B13" w:rsidP="00410B13">
      <w:pPr>
        <w:spacing w:after="0" w:line="240" w:lineRule="auto"/>
        <w:ind w:right="3240"/>
        <w:rPr>
          <w:sz w:val="28"/>
          <w:szCs w:val="32"/>
        </w:rPr>
      </w:pPr>
      <w:r w:rsidRPr="001E64B8">
        <w:rPr>
          <w:sz w:val="28"/>
          <w:szCs w:val="32"/>
        </w:rPr>
        <w:t>P.O. Box 059745</w:t>
      </w:r>
    </w:p>
    <w:p w14:paraId="1FBD8FCF" w14:textId="7583A9D6" w:rsidR="00410B13" w:rsidRPr="001E64B8" w:rsidRDefault="00410B13" w:rsidP="00410B13">
      <w:pPr>
        <w:spacing w:after="0" w:line="240" w:lineRule="auto"/>
        <w:ind w:right="3240"/>
        <w:rPr>
          <w:sz w:val="28"/>
          <w:szCs w:val="32"/>
        </w:rPr>
      </w:pPr>
      <w:r w:rsidRPr="001E64B8">
        <w:rPr>
          <w:sz w:val="28"/>
          <w:szCs w:val="32"/>
        </w:rPr>
        <w:t>Los Angeles, CA 90074-9745</w:t>
      </w:r>
    </w:p>
    <w:p w14:paraId="537E2B7D" w14:textId="5E1090FC" w:rsidR="001E64B8" w:rsidRDefault="001E64B8" w:rsidP="00410B13">
      <w:pPr>
        <w:spacing w:after="0" w:line="240" w:lineRule="auto"/>
        <w:ind w:right="3240"/>
        <w:rPr>
          <w:sz w:val="22"/>
          <w:szCs w:val="24"/>
        </w:rPr>
      </w:pPr>
    </w:p>
    <w:p w14:paraId="3C970D88" w14:textId="77777777" w:rsidR="0035534D" w:rsidRDefault="0035534D" w:rsidP="00410B13">
      <w:pPr>
        <w:spacing w:after="0" w:line="240" w:lineRule="auto"/>
        <w:ind w:right="3240"/>
        <w:rPr>
          <w:sz w:val="22"/>
          <w:szCs w:val="24"/>
        </w:rPr>
      </w:pPr>
    </w:p>
    <w:p w14:paraId="2E0690B0" w14:textId="364DA07E" w:rsidR="001E64B8" w:rsidRPr="001E64B8" w:rsidRDefault="001E64B8" w:rsidP="00410B13">
      <w:pPr>
        <w:spacing w:after="0" w:line="240" w:lineRule="auto"/>
        <w:ind w:right="3240"/>
        <w:rPr>
          <w:sz w:val="22"/>
          <w:szCs w:val="24"/>
        </w:rPr>
      </w:pPr>
    </w:p>
    <w:p w14:paraId="21A0B60F" w14:textId="0998CD3D" w:rsidR="00AE21F5" w:rsidRPr="00AE21F5" w:rsidRDefault="00410B13" w:rsidP="00AE21F5">
      <w:pPr>
        <w:pStyle w:val="Heading1"/>
        <w:rPr>
          <w:sz w:val="32"/>
          <w:szCs w:val="72"/>
        </w:rPr>
      </w:pPr>
      <w:r w:rsidRPr="001E64B8">
        <w:rPr>
          <w:sz w:val="32"/>
          <w:szCs w:val="72"/>
        </w:rPr>
        <w:t>INSTRUCTIONS FOR APPLYING:</w:t>
      </w:r>
    </w:p>
    <w:p w14:paraId="25EB937B" w14:textId="7B9A50DB" w:rsidR="000260E7" w:rsidRPr="000260E7" w:rsidRDefault="00410B13" w:rsidP="000260E7">
      <w:pPr>
        <w:pStyle w:val="bullet"/>
        <w:rPr>
          <w:sz w:val="22"/>
          <w:szCs w:val="24"/>
        </w:rPr>
      </w:pPr>
      <w:r w:rsidRPr="001E64B8">
        <w:rPr>
          <w:sz w:val="22"/>
          <w:szCs w:val="24"/>
        </w:rPr>
        <w:t>Complete and sign this application</w:t>
      </w:r>
    </w:p>
    <w:p w14:paraId="7BD03451" w14:textId="21B573C8" w:rsidR="00097195" w:rsidRPr="001E64B8" w:rsidRDefault="001E64B8" w:rsidP="001E64B8">
      <w:pPr>
        <w:pStyle w:val="bullet"/>
        <w:rPr>
          <w:sz w:val="22"/>
          <w:szCs w:val="24"/>
        </w:rPr>
      </w:pPr>
      <w:r w:rsidRPr="001E64B8">
        <w:rPr>
          <w:sz w:val="22"/>
          <w:szCs w:val="24"/>
        </w:rPr>
        <w:t xml:space="preserve">Provide </w:t>
      </w:r>
      <w:r w:rsidR="001A12A0">
        <w:rPr>
          <w:sz w:val="22"/>
          <w:szCs w:val="24"/>
        </w:rPr>
        <w:t>income documentation, including</w:t>
      </w:r>
      <w:r w:rsidRPr="001E64B8">
        <w:rPr>
          <w:sz w:val="22"/>
          <w:szCs w:val="24"/>
        </w:rPr>
        <w:t>:</w:t>
      </w:r>
    </w:p>
    <w:p w14:paraId="7D73EEAC" w14:textId="592C51C9" w:rsidR="00097195" w:rsidRPr="001E64B8" w:rsidRDefault="00835706" w:rsidP="00097195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ab/>
      </w:r>
      <w:r w:rsidR="001E64B8"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4B8"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="001E64B8" w:rsidRPr="001E64B8">
        <w:rPr>
          <w:sz w:val="22"/>
          <w:szCs w:val="24"/>
        </w:rPr>
        <w:t xml:space="preserve"> </w:t>
      </w:r>
      <w:r w:rsidR="00097195" w:rsidRPr="001E64B8">
        <w:rPr>
          <w:sz w:val="22"/>
          <w:szCs w:val="24"/>
        </w:rPr>
        <w:t xml:space="preserve"> </w:t>
      </w:r>
      <w:r w:rsidR="001E64B8" w:rsidRPr="001E64B8">
        <w:rPr>
          <w:sz w:val="22"/>
          <w:szCs w:val="24"/>
        </w:rPr>
        <w:t>Your Federal Income Tax Return (prior year)</w:t>
      </w:r>
    </w:p>
    <w:p w14:paraId="5837515F" w14:textId="3EFF3E4D" w:rsidR="001E64B8" w:rsidRPr="001E64B8" w:rsidRDefault="001E64B8" w:rsidP="00097195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242924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Your two (2) most current pay stubs</w:t>
      </w:r>
      <w:r w:rsidR="00EC11D9">
        <w:rPr>
          <w:sz w:val="22"/>
          <w:szCs w:val="24"/>
        </w:rPr>
        <w:t xml:space="preserve"> (if married, include spouse’s pay stubs)</w:t>
      </w:r>
      <w:r w:rsidR="00AB438A">
        <w:rPr>
          <w:sz w:val="22"/>
          <w:szCs w:val="24"/>
        </w:rPr>
        <w:t xml:space="preserve"> OR Affidavit                   </w:t>
      </w:r>
      <w:r w:rsidR="00AB438A">
        <w:rPr>
          <w:sz w:val="22"/>
          <w:szCs w:val="24"/>
        </w:rPr>
        <w:tab/>
        <w:t xml:space="preserve">      of Income</w:t>
      </w:r>
    </w:p>
    <w:p w14:paraId="07AB8F84" w14:textId="65ED3FF6" w:rsidR="001E64B8" w:rsidRPr="001E64B8" w:rsidRDefault="001E64B8" w:rsidP="001E64B8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-37724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Your most current Federal or State Compensation Statement </w:t>
      </w:r>
    </w:p>
    <w:p w14:paraId="5F9E61C3" w14:textId="78675E8D" w:rsidR="001E64B8" w:rsidRPr="001E64B8" w:rsidRDefault="001E64B8" w:rsidP="001E64B8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                  (i.e. Unemployment, Disability, Social Security, or General Assistance)</w:t>
      </w:r>
    </w:p>
    <w:p w14:paraId="6F558203" w14:textId="77777777" w:rsidR="001E64B8" w:rsidRPr="001E64B8" w:rsidRDefault="001E64B8" w:rsidP="001E64B8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-1271777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Proof of any hospital write-offs, charity write-offs, or any hospital reductions  </w:t>
      </w:r>
      <w:r w:rsidRPr="001E64B8">
        <w:rPr>
          <w:sz w:val="22"/>
          <w:szCs w:val="24"/>
        </w:rPr>
        <w:tab/>
      </w:r>
    </w:p>
    <w:p w14:paraId="2CE09698" w14:textId="3DF8ECB2" w:rsidR="001E64B8" w:rsidRPr="001E64B8" w:rsidRDefault="001E64B8" w:rsidP="001E64B8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-685899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Your most current savings and checking account statements from any financial institution</w:t>
      </w:r>
    </w:p>
    <w:p w14:paraId="3EEA5695" w14:textId="539C6D6B" w:rsidR="001E64B8" w:rsidRDefault="001E64B8" w:rsidP="001E64B8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2115010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If you recently lost your job, please provide documentation of last day worked</w:t>
      </w:r>
      <w:r w:rsidR="003201B4">
        <w:rPr>
          <w:sz w:val="22"/>
          <w:szCs w:val="24"/>
        </w:rPr>
        <w:t xml:space="preserve"> and                                      </w:t>
      </w:r>
      <w:r w:rsidR="003201B4">
        <w:rPr>
          <w:sz w:val="22"/>
          <w:szCs w:val="24"/>
        </w:rPr>
        <w:tab/>
        <w:t xml:space="preserve">      financial situation</w:t>
      </w:r>
    </w:p>
    <w:p w14:paraId="251B1DB3" w14:textId="2C4CB68B" w:rsidR="000260E7" w:rsidRDefault="000260E7" w:rsidP="000260E7">
      <w:pPr>
        <w:pStyle w:val="checkboxindent"/>
        <w:rPr>
          <w:sz w:val="22"/>
          <w:szCs w:val="24"/>
        </w:rPr>
      </w:pPr>
      <w:r w:rsidRPr="001E64B8">
        <w:rPr>
          <w:sz w:val="22"/>
          <w:szCs w:val="24"/>
        </w:rPr>
        <w:t xml:space="preserve">  </w:t>
      </w:r>
      <w:r w:rsidRPr="001E64B8">
        <w:rPr>
          <w:sz w:val="22"/>
          <w:szCs w:val="24"/>
        </w:rPr>
        <w:tab/>
      </w:r>
      <w:r w:rsidRPr="001E64B8">
        <w:rPr>
          <w:sz w:val="22"/>
          <w:szCs w:val="24"/>
        </w:rPr>
        <w:tab/>
      </w:r>
      <w:sdt>
        <w:sdtPr>
          <w:rPr>
            <w:sz w:val="22"/>
            <w:szCs w:val="24"/>
          </w:rPr>
          <w:id w:val="1437946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64B8">
            <w:rPr>
              <w:rFonts w:ascii="MS Gothic" w:eastAsia="MS Gothic" w:hAnsi="MS Gothic" w:hint="eastAsia"/>
              <w:sz w:val="22"/>
              <w:szCs w:val="24"/>
            </w:rPr>
            <w:t>☐</w:t>
          </w:r>
        </w:sdtContent>
      </w:sdt>
      <w:r w:rsidRPr="001E64B8">
        <w:rPr>
          <w:sz w:val="22"/>
          <w:szCs w:val="24"/>
        </w:rPr>
        <w:t xml:space="preserve">  </w:t>
      </w:r>
      <w:r>
        <w:rPr>
          <w:sz w:val="22"/>
          <w:szCs w:val="24"/>
        </w:rPr>
        <w:t>Proof of residency such as:</w:t>
      </w:r>
    </w:p>
    <w:p w14:paraId="7DEE4237" w14:textId="6269A3CC" w:rsidR="000260E7" w:rsidRP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Current Utility Bill</w:t>
      </w:r>
    </w:p>
    <w:p w14:paraId="386F2C0C" w14:textId="7BC90BC0" w:rsidR="000260E7" w:rsidRP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Property Tax Bill</w:t>
      </w:r>
    </w:p>
    <w:p w14:paraId="1BF989C6" w14:textId="29628871" w:rsidR="000260E7" w:rsidRP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Rental/Lease Agreement</w:t>
      </w:r>
    </w:p>
    <w:p w14:paraId="4F273A5C" w14:textId="7050ECD9" w:rsidR="000260E7" w:rsidRP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California Driver’s License or ID</w:t>
      </w:r>
    </w:p>
    <w:p w14:paraId="2EF6B590" w14:textId="68CFA940" w:rsidR="000260E7" w:rsidRP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Current Bank Statement</w:t>
      </w:r>
    </w:p>
    <w:p w14:paraId="1DBAA9DD" w14:textId="77777777" w:rsidR="000260E7" w:rsidRDefault="000260E7" w:rsidP="000260E7">
      <w:pPr>
        <w:pStyle w:val="bullet"/>
        <w:numPr>
          <w:ilvl w:val="2"/>
          <w:numId w:val="5"/>
        </w:numPr>
        <w:rPr>
          <w:sz w:val="22"/>
          <w:szCs w:val="24"/>
        </w:rPr>
      </w:pPr>
      <w:r w:rsidRPr="000260E7">
        <w:rPr>
          <w:sz w:val="22"/>
          <w:szCs w:val="24"/>
        </w:rPr>
        <w:t>Affidavit of Support (from family member or friend who provides room and board or financial support)</w:t>
      </w:r>
    </w:p>
    <w:p w14:paraId="69D1650D" w14:textId="3BCC0A79" w:rsidR="001E64B8" w:rsidRPr="00BD5080" w:rsidRDefault="001E64B8" w:rsidP="000260E7">
      <w:pPr>
        <w:pStyle w:val="bullet"/>
        <w:rPr>
          <w:sz w:val="22"/>
        </w:rPr>
      </w:pPr>
      <w:r w:rsidRPr="00BD5080">
        <w:rPr>
          <w:sz w:val="22"/>
        </w:rPr>
        <w:t>Submit your application and verification documents to:</w:t>
      </w:r>
    </w:p>
    <w:p w14:paraId="5C3060A5" w14:textId="77777777" w:rsidR="001E64B8" w:rsidRPr="001E64B8" w:rsidRDefault="001E64B8" w:rsidP="001E64B8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  <w:r w:rsidRPr="001E64B8">
        <w:rPr>
          <w:sz w:val="22"/>
          <w:szCs w:val="24"/>
        </w:rPr>
        <w:t>San Francisco Fire Department EMS</w:t>
      </w:r>
    </w:p>
    <w:p w14:paraId="46F88ADC" w14:textId="77777777" w:rsidR="001E64B8" w:rsidRPr="001E64B8" w:rsidRDefault="001E64B8" w:rsidP="001E64B8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  <w:r w:rsidRPr="001E64B8">
        <w:rPr>
          <w:sz w:val="22"/>
          <w:szCs w:val="24"/>
        </w:rPr>
        <w:t>Ambulance Billing</w:t>
      </w:r>
    </w:p>
    <w:p w14:paraId="47F3E97F" w14:textId="77777777" w:rsidR="001E64B8" w:rsidRPr="001E64B8" w:rsidRDefault="001E64B8" w:rsidP="001E64B8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  <w:r w:rsidRPr="001E64B8">
        <w:rPr>
          <w:sz w:val="22"/>
          <w:szCs w:val="24"/>
        </w:rPr>
        <w:t>P.O. Box 059745</w:t>
      </w:r>
    </w:p>
    <w:p w14:paraId="3F00BDAA" w14:textId="08065649" w:rsidR="001E64B8" w:rsidRDefault="001E64B8" w:rsidP="000260E7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  <w:r w:rsidRPr="001E64B8">
        <w:rPr>
          <w:sz w:val="22"/>
          <w:szCs w:val="24"/>
        </w:rPr>
        <w:t>Los Angeles, CA 90074-9745</w:t>
      </w:r>
    </w:p>
    <w:p w14:paraId="5D3477DD" w14:textId="40E744BC" w:rsidR="000260E7" w:rsidRDefault="000260E7" w:rsidP="000260E7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</w:p>
    <w:p w14:paraId="0344A5E9" w14:textId="77777777" w:rsidR="000260E7" w:rsidRPr="001E64B8" w:rsidRDefault="000260E7" w:rsidP="000260E7">
      <w:pPr>
        <w:pStyle w:val="bullet"/>
        <w:numPr>
          <w:ilvl w:val="0"/>
          <w:numId w:val="0"/>
        </w:numPr>
        <w:ind w:left="1440"/>
        <w:rPr>
          <w:sz w:val="22"/>
          <w:szCs w:val="24"/>
        </w:rPr>
      </w:pPr>
    </w:p>
    <w:p w14:paraId="4B0B3E07" w14:textId="70AF954E" w:rsidR="00097195" w:rsidRPr="001E64B8" w:rsidRDefault="001E64B8" w:rsidP="00DB1D49">
      <w:pPr>
        <w:pStyle w:val="Heading1"/>
        <w:rPr>
          <w:sz w:val="32"/>
          <w:szCs w:val="72"/>
        </w:rPr>
      </w:pPr>
      <w:r w:rsidRPr="001E64B8">
        <w:rPr>
          <w:sz w:val="32"/>
          <w:szCs w:val="72"/>
        </w:rPr>
        <w:t>important notes:</w:t>
      </w:r>
    </w:p>
    <w:p w14:paraId="3077AA2C" w14:textId="49278AE2" w:rsidR="001E64B8" w:rsidRDefault="001E64B8" w:rsidP="003201B4">
      <w:pPr>
        <w:pStyle w:val="bullet"/>
        <w:rPr>
          <w:sz w:val="22"/>
          <w:szCs w:val="24"/>
        </w:rPr>
      </w:pPr>
      <w:r w:rsidRPr="001E64B8">
        <w:rPr>
          <w:sz w:val="22"/>
          <w:szCs w:val="24"/>
        </w:rPr>
        <w:t>If insurance payment was sent directly to insurer, the application will not be considered until insurance payment is remitted to SFFD.</w:t>
      </w:r>
    </w:p>
    <w:p w14:paraId="0D07E808" w14:textId="77777777" w:rsidR="001A12A0" w:rsidRPr="003201B4" w:rsidRDefault="001A12A0" w:rsidP="001A12A0">
      <w:pPr>
        <w:pStyle w:val="bullet"/>
        <w:numPr>
          <w:ilvl w:val="0"/>
          <w:numId w:val="0"/>
        </w:numPr>
        <w:ind w:left="538"/>
        <w:rPr>
          <w:sz w:val="22"/>
          <w:szCs w:val="24"/>
        </w:rPr>
      </w:pPr>
    </w:p>
    <w:tbl>
      <w:tblPr>
        <w:tblW w:w="0" w:type="auto"/>
        <w:tblInd w:w="37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44"/>
        <w:gridCol w:w="4712"/>
      </w:tblGrid>
      <w:tr w:rsidR="001E64B8" w:rsidRPr="001E64B8" w14:paraId="640F9D4F" w14:textId="77777777" w:rsidTr="0063443D">
        <w:trPr>
          <w:trHeight w:val="153"/>
        </w:trPr>
        <w:tc>
          <w:tcPr>
            <w:tcW w:w="4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E7779" w14:textId="77777777" w:rsidR="001E64B8" w:rsidRPr="001E64B8" w:rsidRDefault="001E64B8" w:rsidP="001E64B8">
            <w:pPr>
              <w:keepNext/>
              <w:keepLines/>
              <w:spacing w:before="240" w:after="0" w:line="240" w:lineRule="auto"/>
              <w:outlineLvl w:val="0"/>
              <w:rPr>
                <w:rFonts w:ascii="Arial" w:eastAsia="Times New Roman" w:hAnsi="Arial" w:cs="Arial"/>
                <w:color w:val="2F5496"/>
                <w:sz w:val="20"/>
                <w:szCs w:val="20"/>
              </w:rPr>
            </w:pPr>
          </w:p>
        </w:tc>
        <w:tc>
          <w:tcPr>
            <w:tcW w:w="47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0A4BED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E64B8" w:rsidRPr="001E64B8" w14:paraId="27645D4E" w14:textId="77777777" w:rsidTr="0063443D">
        <w:trPr>
          <w:trHeight w:val="476"/>
        </w:trPr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12D436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Patient Name: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6406C3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Social Security #:</w:t>
            </w:r>
          </w:p>
        </w:tc>
      </w:tr>
      <w:tr w:rsidR="001E64B8" w:rsidRPr="001E64B8" w14:paraId="50F41C74" w14:textId="77777777" w:rsidTr="0063443D">
        <w:trPr>
          <w:trHeight w:val="440"/>
        </w:trPr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5C337B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Date of Birth: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FCDB9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Account #:</w:t>
            </w:r>
          </w:p>
        </w:tc>
      </w:tr>
      <w:tr w:rsidR="001E64B8" w:rsidRPr="001E64B8" w14:paraId="41144806" w14:textId="77777777" w:rsidTr="0063443D">
        <w:trPr>
          <w:trHeight w:val="449"/>
        </w:trPr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F47DDC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Address: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D3418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City:</w:t>
            </w:r>
          </w:p>
        </w:tc>
      </w:tr>
      <w:tr w:rsidR="001E64B8" w:rsidRPr="001E64B8" w14:paraId="0B3ADD0F" w14:textId="77777777" w:rsidTr="0063443D">
        <w:trPr>
          <w:trHeight w:val="422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1BD6B6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State:  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08D75D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Zip Code:  </w:t>
            </w:r>
          </w:p>
        </w:tc>
      </w:tr>
      <w:tr w:rsidR="001E64B8" w:rsidRPr="001E64B8" w14:paraId="33B50E3F" w14:textId="77777777" w:rsidTr="0063443D">
        <w:trPr>
          <w:trHeight w:val="449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3F4CDB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Phone #: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74678A" w14:textId="3A4A9CA6" w:rsidR="001E64B8" w:rsidRPr="001E64B8" w:rsidRDefault="00B2165C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Email: </w:t>
            </w:r>
          </w:p>
        </w:tc>
      </w:tr>
      <w:tr w:rsidR="001E64B8" w:rsidRPr="001E64B8" w14:paraId="56458C45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05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F05D0E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# of Household Members: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2EB793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tLeast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# of Dependents:</w:t>
            </w:r>
          </w:p>
        </w:tc>
      </w:tr>
      <w:tr w:rsidR="001E64B8" w:rsidRPr="001E64B8" w14:paraId="66C74AC8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68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3154C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Monthly Rent $                                    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4E377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tLeast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Monthly Mortgage $</w:t>
            </w:r>
          </w:p>
        </w:tc>
      </w:tr>
      <w:tr w:rsidR="001E64B8" w:rsidRPr="001E64B8" w14:paraId="64FCF732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68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CD2EC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Total Monthly Income (Gross) $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84494D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tLeast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(If married, provide combined gross income)</w:t>
            </w:r>
          </w:p>
        </w:tc>
      </w:tr>
      <w:tr w:rsidR="001E64B8" w:rsidRPr="001E64B8" w14:paraId="01AC6E99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86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A42C67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Are you currently employed?                                 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85331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exact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No     </w:t>
            </w:r>
          </w:p>
        </w:tc>
      </w:tr>
      <w:tr w:rsidR="001E64B8" w:rsidRPr="001E64B8" w14:paraId="094EF938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68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1B975B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Employer Name: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A6B9A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exact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Employer Phone #:</w:t>
            </w:r>
          </w:p>
        </w:tc>
      </w:tr>
      <w:tr w:rsidR="001E64B8" w:rsidRPr="001E64B8" w14:paraId="7B0D5A34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1345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BBA001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Do you receive any of the following?</w:t>
            </w:r>
          </w:p>
          <w:p w14:paraId="79F604DA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  <w:p w14:paraId="6E250BC4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Food Stamps</w:t>
            </w:r>
          </w:p>
          <w:p w14:paraId="1E413FB0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General Assistance</w:t>
            </w:r>
          </w:p>
          <w:p w14:paraId="4835028D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Social Security</w:t>
            </w:r>
          </w:p>
          <w:p w14:paraId="34AFBD3B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Disability Pension</w:t>
            </w:r>
          </w:p>
          <w:p w14:paraId="54FB4A63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Unemployment Compensation</w:t>
            </w:r>
          </w:p>
          <w:p w14:paraId="47619C85" w14:textId="77777777" w:rsidR="001E64B8" w:rsidRPr="001E64B8" w:rsidRDefault="001E64B8" w:rsidP="001E64B8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     Other Source of Income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BE6B05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1C43FB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68D19F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9"/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0"/>
            <w:r w:rsidRPr="001E64B8">
              <w:rPr>
                <w:rFonts w:ascii="Arial" w:eastAsia="Calibri" w:hAnsi="Arial" w:cs="Arial"/>
                <w:sz w:val="20"/>
                <w:szCs w:val="20"/>
              </w:rPr>
              <w:t>Yes</w:t>
            </w:r>
            <w:bookmarkStart w:id="1" w:name="Check10"/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bookmarkEnd w:id="1"/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4D3E87A5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72E69855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136EFB74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23B14D4F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63EFA411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</w:r>
            <w:r w:rsidR="0035534D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Yes     </w:t>
            </w:r>
            <w:r w:rsidRPr="001E64B8">
              <w:rPr>
                <w:rFonts w:ascii="Arial" w:eastAsia="Calibri" w:hAnsi="Arial" w:cs="Arial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35534D">
              <w:rPr>
                <w:rFonts w:ascii="Arial" w:eastAsia="Calibri" w:hAnsi="Arial" w:cs="Arial"/>
                <w:sz w:val="22"/>
              </w:rPr>
            </w:r>
            <w:r w:rsidR="0035534D">
              <w:rPr>
                <w:rFonts w:ascii="Arial" w:eastAsia="Calibri" w:hAnsi="Arial" w:cs="Arial"/>
                <w:sz w:val="22"/>
              </w:rPr>
              <w:fldChar w:fldCharType="separate"/>
            </w:r>
            <w:r w:rsidRPr="001E64B8">
              <w:rPr>
                <w:rFonts w:ascii="Arial" w:eastAsia="Calibri" w:hAnsi="Arial" w:cs="Arial"/>
                <w:sz w:val="22"/>
              </w:rPr>
              <w:fldChar w:fldCharType="end"/>
            </w:r>
            <w:r w:rsidRPr="001E64B8">
              <w:rPr>
                <w:rFonts w:ascii="Arial" w:eastAsia="Calibri" w:hAnsi="Arial" w:cs="Arial"/>
                <w:sz w:val="20"/>
                <w:szCs w:val="20"/>
              </w:rPr>
              <w:t>No     $_______________</w:t>
            </w:r>
          </w:p>
          <w:p w14:paraId="7B760E3E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If other, what kind? _______________</w:t>
            </w:r>
          </w:p>
        </w:tc>
      </w:tr>
      <w:tr w:rsidR="001E64B8" w:rsidRPr="001E64B8" w14:paraId="03630D78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395"/>
        </w:trPr>
        <w:tc>
          <w:tcPr>
            <w:tcW w:w="4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4A7C7E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What kind of health insurance do you have?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696D481" w14:textId="0C5AEE1B" w:rsidR="001E64B8" w:rsidRPr="001E64B8" w:rsidRDefault="00AB438A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Policy#:</w:t>
            </w:r>
          </w:p>
        </w:tc>
      </w:tr>
      <w:tr w:rsidR="001E64B8" w:rsidRPr="001E64B8" w14:paraId="359C3B69" w14:textId="77777777" w:rsidTr="0063443D">
        <w:tblPrEx>
          <w:tblCellMar>
            <w:top w:w="144" w:type="dxa"/>
            <w:left w:w="115" w:type="dxa"/>
            <w:bottom w:w="14" w:type="dxa"/>
            <w:right w:w="115" w:type="dxa"/>
          </w:tblCellMar>
        </w:tblPrEx>
        <w:trPr>
          <w:trHeight w:val="1475"/>
        </w:trPr>
        <w:tc>
          <w:tcPr>
            <w:tcW w:w="9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085557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If you are unable to provide a required document, please state document and reason why:</w:t>
            </w:r>
          </w:p>
          <w:p w14:paraId="5C369919" w14:textId="77777777" w:rsidR="001E64B8" w:rsidRPr="001E64B8" w:rsidRDefault="001E64B8" w:rsidP="001E64B8">
            <w:pPr>
              <w:tabs>
                <w:tab w:val="left" w:pos="1188"/>
                <w:tab w:val="left" w:pos="2268"/>
                <w:tab w:val="left" w:pos="3348"/>
              </w:tabs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454F7913" w14:textId="77777777" w:rsidR="0063443D" w:rsidRDefault="001462CD" w:rsidP="0063443D">
      <w:pPr>
        <w:spacing w:after="0" w:line="240" w:lineRule="auto"/>
        <w:ind w:left="720"/>
        <w:rPr>
          <w:rFonts w:ascii="Arial" w:eastAsia="Calibri" w:hAnsi="Arial" w:cs="Arial"/>
          <w:sz w:val="16"/>
          <w:szCs w:val="16"/>
        </w:rPr>
      </w:pPr>
      <w:r w:rsidRPr="0063443D">
        <w:rPr>
          <w:rFonts w:ascii="Arial" w:eastAsia="Calibri" w:hAnsi="Arial" w:cs="Arial"/>
          <w:sz w:val="16"/>
          <w:szCs w:val="16"/>
        </w:rPr>
        <w:t xml:space="preserve">I declare the answers given are true and correct to the best of my knowledge. I understand that the information I have provided </w:t>
      </w:r>
    </w:p>
    <w:p w14:paraId="23547214" w14:textId="77777777" w:rsidR="0063443D" w:rsidRDefault="001462CD" w:rsidP="0063443D">
      <w:pPr>
        <w:spacing w:after="0" w:line="240" w:lineRule="auto"/>
        <w:ind w:left="720"/>
        <w:rPr>
          <w:rFonts w:ascii="Arial" w:eastAsia="Calibri" w:hAnsi="Arial" w:cs="Arial"/>
          <w:sz w:val="16"/>
          <w:szCs w:val="16"/>
        </w:rPr>
      </w:pPr>
      <w:r w:rsidRPr="0063443D">
        <w:rPr>
          <w:rFonts w:ascii="Arial" w:eastAsia="Calibri" w:hAnsi="Arial" w:cs="Arial"/>
          <w:sz w:val="16"/>
          <w:szCs w:val="16"/>
        </w:rPr>
        <w:t xml:space="preserve">will be verified.  I understand that the information will be used to screen for eligibility. I understand that if my information is found </w:t>
      </w:r>
    </w:p>
    <w:p w14:paraId="5563181F" w14:textId="79A91BFD" w:rsidR="001462CD" w:rsidRPr="0063443D" w:rsidRDefault="001462CD" w:rsidP="0063443D">
      <w:pPr>
        <w:spacing w:after="0" w:line="240" w:lineRule="auto"/>
        <w:ind w:left="720"/>
        <w:rPr>
          <w:rFonts w:ascii="Arial" w:eastAsia="Calibri" w:hAnsi="Arial" w:cs="Arial"/>
          <w:sz w:val="16"/>
          <w:szCs w:val="16"/>
        </w:rPr>
      </w:pPr>
      <w:r w:rsidRPr="0063443D">
        <w:rPr>
          <w:rFonts w:ascii="Arial" w:eastAsia="Calibri" w:hAnsi="Arial" w:cs="Arial"/>
          <w:sz w:val="16"/>
          <w:szCs w:val="16"/>
        </w:rPr>
        <w:t>to be false, I will be held responsible for the full amount of any fee for medical services received from San Francisco Fire De</w:t>
      </w:r>
      <w:r w:rsidR="005E0EFD" w:rsidRPr="0063443D">
        <w:rPr>
          <w:rFonts w:ascii="Arial" w:eastAsia="Calibri" w:hAnsi="Arial" w:cs="Arial"/>
          <w:sz w:val="16"/>
          <w:szCs w:val="16"/>
        </w:rPr>
        <w:t>partment.</w:t>
      </w:r>
    </w:p>
    <w:tbl>
      <w:tblPr>
        <w:tblW w:w="0" w:type="auto"/>
        <w:tblInd w:w="364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090"/>
        <w:gridCol w:w="270"/>
      </w:tblGrid>
      <w:tr w:rsidR="001E64B8" w:rsidRPr="001E64B8" w14:paraId="18605975" w14:textId="77777777" w:rsidTr="00850310">
        <w:trPr>
          <w:trHeight w:val="962"/>
        </w:trPr>
        <w:tc>
          <w:tcPr>
            <w:tcW w:w="9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F24B7E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6E5B6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7E72ECA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AFAD3A6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3966018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F15BEC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E64B8" w:rsidRPr="001E64B8" w14:paraId="43BFD176" w14:textId="77777777" w:rsidTr="00850310">
        <w:trPr>
          <w:trHeight w:val="360"/>
        </w:trPr>
        <w:tc>
          <w:tcPr>
            <w:tcW w:w="9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54A68F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>Signature                                                                              Date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86999D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E64B8" w:rsidRPr="001E64B8" w14:paraId="05C3C66F" w14:textId="77777777" w:rsidTr="00850310">
        <w:trPr>
          <w:trHeight w:val="521"/>
        </w:trPr>
        <w:tc>
          <w:tcPr>
            <w:tcW w:w="9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D362E7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85F2E3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E64B8" w:rsidRPr="001E64B8" w14:paraId="5553400E" w14:textId="77777777" w:rsidTr="00850310">
        <w:trPr>
          <w:trHeight w:val="360"/>
        </w:trPr>
        <w:tc>
          <w:tcPr>
            <w:tcW w:w="9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A04D3E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E64B8">
              <w:rPr>
                <w:rFonts w:ascii="Arial" w:eastAsia="Calibri" w:hAnsi="Arial" w:cs="Arial"/>
                <w:sz w:val="20"/>
                <w:szCs w:val="20"/>
              </w:rPr>
              <w:t xml:space="preserve">Print Name                                                                           Relationship (if not patient):                   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C010DA" w14:textId="77777777" w:rsidR="001E64B8" w:rsidRPr="001E64B8" w:rsidRDefault="001E64B8" w:rsidP="001E64B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04539A8" w14:textId="77777777" w:rsidR="001E64B8" w:rsidRPr="00DB1D49" w:rsidRDefault="001E64B8" w:rsidP="00F978D7">
      <w:pPr>
        <w:pStyle w:val="checkboxindent"/>
        <w:ind w:left="0" w:firstLine="0"/>
      </w:pPr>
    </w:p>
    <w:sectPr w:rsidR="001E64B8" w:rsidRPr="00DB1D49" w:rsidSect="00F978D7">
      <w:footerReference w:type="default" r:id="rId13"/>
      <w:footerReference w:type="first" r:id="rId14"/>
      <w:pgSz w:w="12240" w:h="15840"/>
      <w:pgMar w:top="936" w:right="1080" w:bottom="936" w:left="1080" w:header="144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389D3" w14:textId="77777777" w:rsidR="001D73D1" w:rsidRDefault="001D73D1" w:rsidP="00600433">
      <w:pPr>
        <w:spacing w:after="0" w:line="240" w:lineRule="auto"/>
      </w:pPr>
      <w:r>
        <w:separator/>
      </w:r>
    </w:p>
  </w:endnote>
  <w:endnote w:type="continuationSeparator" w:id="0">
    <w:p w14:paraId="5CBF3394" w14:textId="77777777" w:rsidR="001D73D1" w:rsidRDefault="001D73D1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981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F09161" w14:textId="751FE96A" w:rsidR="00F978D7" w:rsidRDefault="00F97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7CB411" w14:textId="77777777" w:rsidR="00F978D7" w:rsidRDefault="00F97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761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494BA" w14:textId="1C79B170" w:rsidR="00F978D7" w:rsidRDefault="00F978D7" w:rsidP="00F97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B852D5" w14:textId="6B0549FE" w:rsidR="009A5B55" w:rsidRDefault="009A5B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7729A" w14:textId="77777777" w:rsidR="001D73D1" w:rsidRDefault="001D73D1" w:rsidP="00600433">
      <w:pPr>
        <w:spacing w:after="0" w:line="240" w:lineRule="auto"/>
      </w:pPr>
      <w:r>
        <w:separator/>
      </w:r>
    </w:p>
  </w:footnote>
  <w:footnote w:type="continuationSeparator" w:id="0">
    <w:p w14:paraId="72DF58FE" w14:textId="77777777" w:rsidR="001D73D1" w:rsidRDefault="001D73D1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F475F"/>
    <w:multiLevelType w:val="hybridMultilevel"/>
    <w:tmpl w:val="B5CE1A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2790" w:hanging="360"/>
      </w:pPr>
      <w:rPr>
        <w:rFonts w:ascii="Times New Roman" w:hAnsi="Times New Roman" w:hint="default"/>
        <w:color w:val="19AED7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6145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13"/>
    <w:rsid w:val="000260E7"/>
    <w:rsid w:val="00034A3C"/>
    <w:rsid w:val="00097195"/>
    <w:rsid w:val="00130D82"/>
    <w:rsid w:val="001462CD"/>
    <w:rsid w:val="00170B79"/>
    <w:rsid w:val="001A12A0"/>
    <w:rsid w:val="001B4E93"/>
    <w:rsid w:val="001D73D1"/>
    <w:rsid w:val="001E64B8"/>
    <w:rsid w:val="0026678F"/>
    <w:rsid w:val="003201B4"/>
    <w:rsid w:val="00336B37"/>
    <w:rsid w:val="0035513C"/>
    <w:rsid w:val="0035534D"/>
    <w:rsid w:val="003D2468"/>
    <w:rsid w:val="00410B13"/>
    <w:rsid w:val="004F1910"/>
    <w:rsid w:val="00515884"/>
    <w:rsid w:val="00534A3E"/>
    <w:rsid w:val="005D608A"/>
    <w:rsid w:val="005E0EFD"/>
    <w:rsid w:val="00600433"/>
    <w:rsid w:val="0063443D"/>
    <w:rsid w:val="0066288D"/>
    <w:rsid w:val="006644C3"/>
    <w:rsid w:val="00693182"/>
    <w:rsid w:val="006C0713"/>
    <w:rsid w:val="00722A2F"/>
    <w:rsid w:val="00726386"/>
    <w:rsid w:val="00835706"/>
    <w:rsid w:val="00850310"/>
    <w:rsid w:val="008872F8"/>
    <w:rsid w:val="009A5B55"/>
    <w:rsid w:val="009A7F28"/>
    <w:rsid w:val="009B6F5A"/>
    <w:rsid w:val="009F29C5"/>
    <w:rsid w:val="00AB438A"/>
    <w:rsid w:val="00AC5A9E"/>
    <w:rsid w:val="00AE21F5"/>
    <w:rsid w:val="00AF3352"/>
    <w:rsid w:val="00B2165C"/>
    <w:rsid w:val="00B30C18"/>
    <w:rsid w:val="00B87DDB"/>
    <w:rsid w:val="00BA4BC4"/>
    <w:rsid w:val="00BA77B7"/>
    <w:rsid w:val="00BD5080"/>
    <w:rsid w:val="00C55D16"/>
    <w:rsid w:val="00C67608"/>
    <w:rsid w:val="00C8063B"/>
    <w:rsid w:val="00D171AC"/>
    <w:rsid w:val="00D64AE6"/>
    <w:rsid w:val="00D95BCC"/>
    <w:rsid w:val="00DB1D49"/>
    <w:rsid w:val="00DE1986"/>
    <w:rsid w:val="00E51563"/>
    <w:rsid w:val="00E51F60"/>
    <w:rsid w:val="00E72DBD"/>
    <w:rsid w:val="00E81499"/>
    <w:rsid w:val="00EC11D9"/>
    <w:rsid w:val="00F1423A"/>
    <w:rsid w:val="00F978D7"/>
    <w:rsid w:val="00FA1C41"/>
    <w:rsid w:val="00FC41DB"/>
    <w:rsid w:val="00FE036D"/>
    <w:rsid w:val="00FE3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09046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.trinh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checklist.dotx</Template>
  <TotalTime>0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2022-01-06T18:07:00Z</dcterms:created>
  <dcterms:modified xsi:type="dcterms:W3CDTF">2022-01-06T19:02:00Z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